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936B" w14:textId="3A3AFAC1" w:rsidR="00A7135E" w:rsidRPr="00A7135E" w:rsidRDefault="009B01FE" w:rsidP="00785578">
      <w:pPr>
        <w:pStyle w:val="Heading1"/>
        <w:ind w:firstLine="0"/>
      </w:pPr>
      <w:r>
        <w:t>Olivia’s Job Interview</w:t>
      </w:r>
    </w:p>
    <w:p w14:paraId="09544D89" w14:textId="77777777" w:rsidR="00A7135E" w:rsidRPr="00785578" w:rsidRDefault="00A7135E" w:rsidP="00785578">
      <w:pPr>
        <w:ind w:firstLine="0"/>
        <w:rPr>
          <w:i/>
        </w:rPr>
      </w:pPr>
      <w:r w:rsidRPr="00785578">
        <w:rPr>
          <w:i/>
        </w:rPr>
        <w:t>John Doe</w:t>
      </w:r>
    </w:p>
    <w:p w14:paraId="022F3633" w14:textId="5EC7BBC9" w:rsidR="00785578" w:rsidRPr="00785578" w:rsidRDefault="009B01FE" w:rsidP="00785578">
      <w:pPr>
        <w:keepNext/>
        <w:framePr w:dropCap="drop" w:lines="3" w:wrap="around" w:vAnchor="text" w:hAnchor="text"/>
        <w:spacing w:line="827" w:lineRule="exact"/>
        <w:ind w:firstLine="0"/>
        <w:textAlignment w:val="baseline"/>
        <w:rPr>
          <w:position w:val="-10"/>
          <w:sz w:val="109"/>
        </w:rPr>
      </w:pPr>
      <w:r>
        <w:rPr>
          <w:position w:val="-10"/>
          <w:sz w:val="109"/>
        </w:rPr>
        <w:t>I</w:t>
      </w:r>
    </w:p>
    <w:p w14:paraId="683EE332" w14:textId="77777777" w:rsidR="00A7135E" w:rsidRPr="005D0E3B" w:rsidRDefault="00A7135E" w:rsidP="00785578">
      <w:pPr>
        <w:ind w:firstLine="0"/>
      </w:pPr>
    </w:p>
    <w:p w14:paraId="1882AB01" w14:textId="77777777" w:rsidR="009B01FE" w:rsidRDefault="009B01FE" w:rsidP="009B01FE">
      <w:pPr>
        <w:ind w:firstLine="0"/>
      </w:pPr>
      <w:r w:rsidRPr="009B01FE">
        <w:t xml:space="preserve">t was the middle of the afternoon in </w:t>
      </w:r>
      <w:proofErr w:type="gramStart"/>
      <w:r w:rsidRPr="009B01FE">
        <w:t>down town</w:t>
      </w:r>
      <w:proofErr w:type="gramEnd"/>
      <w:r w:rsidRPr="009B01FE">
        <w:t xml:space="preserve"> New York. Cars were everywhere, there were to many </w:t>
      </w:r>
      <w:proofErr w:type="spellStart"/>
      <w:r w:rsidRPr="009B01FE">
        <w:t>begal</w:t>
      </w:r>
      <w:proofErr w:type="spellEnd"/>
      <w:r w:rsidRPr="009B01FE">
        <w:t xml:space="preserve"> places to count, and there were so many </w:t>
      </w:r>
      <w:proofErr w:type="gramStart"/>
      <w:r w:rsidRPr="009B01FE">
        <w:t>tourist</w:t>
      </w:r>
      <w:proofErr w:type="gramEnd"/>
      <w:r w:rsidRPr="009B01FE">
        <w:t xml:space="preserve"> walking around taking it all in. The </w:t>
      </w:r>
      <w:proofErr w:type="gramStart"/>
      <w:r w:rsidRPr="009B01FE">
        <w:t>bill board</w:t>
      </w:r>
      <w:proofErr w:type="gramEnd"/>
      <w:r w:rsidRPr="009B01FE">
        <w:t xml:space="preserve"> changed every minute with different artist each time and there were taxis driving everywhere to take people anywhere they wanted to go.</w:t>
      </w:r>
    </w:p>
    <w:p w14:paraId="53D071CA" w14:textId="77777777" w:rsidR="009B01FE" w:rsidRDefault="009B01FE" w:rsidP="009B01FE">
      <w:pPr>
        <w:ind w:firstLine="720"/>
      </w:pPr>
      <w:r w:rsidRPr="009B01FE">
        <w:t xml:space="preserve">In an apartment on the 14th floor lived a girl. eyes, hazel and Pure. her skin a soft Pale and her hair somewhere between a light brunette and a dirty blonde. She has a tight tan coloured top on. Paired with black jeans. In her hands, she carries a large black bag, opened as she’s rushing around living space, gathering papers from the floor and desk, shoving them into the bag Rushing to the door. eyes scanning the </w:t>
      </w:r>
      <w:proofErr w:type="spellStart"/>
      <w:r w:rsidRPr="009B01FE">
        <w:t>appartment</w:t>
      </w:r>
      <w:proofErr w:type="spellEnd"/>
      <w:r w:rsidRPr="009B01FE">
        <w:t xml:space="preserve"> for Possible missed items. After </w:t>
      </w:r>
      <w:proofErr w:type="spellStart"/>
      <w:r w:rsidRPr="009B01FE">
        <w:t>relizing</w:t>
      </w:r>
      <w:proofErr w:type="spellEnd"/>
      <w:r w:rsidRPr="009B01FE">
        <w:t xml:space="preserve"> she has everything, </w:t>
      </w:r>
      <w:proofErr w:type="gramStart"/>
      <w:r w:rsidRPr="009B01FE">
        <w:t>She</w:t>
      </w:r>
      <w:proofErr w:type="gramEnd"/>
      <w:r w:rsidRPr="009B01FE">
        <w:t xml:space="preserve"> slips on her black </w:t>
      </w:r>
      <w:proofErr w:type="spellStart"/>
      <w:r w:rsidRPr="009B01FE">
        <w:t>highheels</w:t>
      </w:r>
      <w:proofErr w:type="spellEnd"/>
      <w:r w:rsidRPr="009B01FE">
        <w:t xml:space="preserve"> and scurries to the elevator.</w:t>
      </w:r>
    </w:p>
    <w:p w14:paraId="795A7337" w14:textId="61A8D5CA" w:rsidR="005D1E51" w:rsidRDefault="009B01FE" w:rsidP="009B01FE">
      <w:pPr>
        <w:ind w:firstLine="720"/>
      </w:pPr>
      <w:r w:rsidRPr="009B01FE">
        <w:t xml:space="preserve">Olivia needed to get to her job interview as fast as she could. She was already late and by the time she got in a taxi, time was running low. Olivia ran out of the taxi, thanking the driver, she stumbles up the stairs. A stranger asks if she has any spare change for him to catch the next transit-bus. She gets up off the ground to see </w:t>
      </w:r>
      <w:proofErr w:type="gramStart"/>
      <w:r w:rsidRPr="009B01FE">
        <w:t>its</w:t>
      </w:r>
      <w:proofErr w:type="gramEnd"/>
      <w:r w:rsidRPr="009B01FE">
        <w:t xml:space="preserve"> the man she’s been stalked by for the past year. In immediate fear she runs away. Forgetting completely about her interview. She looks back to see him standing right behind her. In shock, Olivia freezes while the man grabs her arm and leads her into a dark alleyway. The mystery man says to her quietly, “Don’t be scared Olivia. </w:t>
      </w:r>
      <w:proofErr w:type="spellStart"/>
      <w:r w:rsidRPr="009B01FE">
        <w:t>Ive</w:t>
      </w:r>
      <w:proofErr w:type="spellEnd"/>
      <w:r w:rsidRPr="009B01FE">
        <w:t xml:space="preserve"> been trying to get in contact with you because you have something </w:t>
      </w:r>
      <w:proofErr w:type="gramStart"/>
      <w:r w:rsidRPr="009B01FE">
        <w:t>special</w:t>
      </w:r>
      <w:proofErr w:type="gramEnd"/>
      <w:r w:rsidRPr="009B01FE">
        <w:t xml:space="preserve"> I need</w:t>
      </w:r>
      <w:proofErr w:type="gramStart"/>
      <w:r w:rsidRPr="009B01FE">
        <w:t>…“ Olivia</w:t>
      </w:r>
      <w:proofErr w:type="gramEnd"/>
      <w:r w:rsidRPr="009B01FE">
        <w:t xml:space="preserve"> </w:t>
      </w:r>
      <w:proofErr w:type="spellStart"/>
      <w:r w:rsidRPr="009B01FE">
        <w:t>doesnt</w:t>
      </w:r>
      <w:proofErr w:type="spellEnd"/>
      <w:r w:rsidRPr="009B01FE">
        <w:t xml:space="preserve"> know whether she should run, yell or listen. The Man leans in and whispers, “we need to run far, far away Olivia, you cannot live here safely anymore, especially with something so special. Olivia asks “Who are you? What are you doing </w:t>
      </w:r>
      <w:proofErr w:type="gramStart"/>
      <w:r w:rsidRPr="009B01FE">
        <w:t>here?“</w:t>
      </w:r>
      <w:proofErr w:type="gramEnd"/>
    </w:p>
    <w:sectPr w:rsidR="005D1E51" w:rsidSect="005D1E5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C3472" w14:textId="77777777" w:rsidR="009B01FE" w:rsidRDefault="009B01FE" w:rsidP="00E052E5">
      <w:r>
        <w:separator/>
      </w:r>
    </w:p>
  </w:endnote>
  <w:endnote w:type="continuationSeparator" w:id="0">
    <w:p w14:paraId="77C63FB5" w14:textId="77777777" w:rsidR="009B01FE" w:rsidRDefault="009B01FE" w:rsidP="00E0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73C9" w14:textId="77777777" w:rsidR="009B01FE" w:rsidRDefault="009B01FE" w:rsidP="00E052E5">
      <w:r>
        <w:separator/>
      </w:r>
    </w:p>
  </w:footnote>
  <w:footnote w:type="continuationSeparator" w:id="0">
    <w:p w14:paraId="583B160A" w14:textId="77777777" w:rsidR="009B01FE" w:rsidRDefault="009B01FE" w:rsidP="00E05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620122"/>
      <w:docPartObj>
        <w:docPartGallery w:val="Page Numbers (Top of Page)"/>
        <w:docPartUnique/>
      </w:docPartObj>
    </w:sdtPr>
    <w:sdtEndPr/>
    <w:sdtContent>
      <w:p w14:paraId="538F5983" w14:textId="77777777" w:rsidR="00E052E5" w:rsidRDefault="00E052E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D69D35A" w14:textId="77777777" w:rsidR="00E052E5" w:rsidRDefault="00E052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9B01FE"/>
    <w:rsid w:val="000A7286"/>
    <w:rsid w:val="0032633D"/>
    <w:rsid w:val="00561747"/>
    <w:rsid w:val="005D1E51"/>
    <w:rsid w:val="00785578"/>
    <w:rsid w:val="007F71C5"/>
    <w:rsid w:val="009B01FE"/>
    <w:rsid w:val="00A7135E"/>
    <w:rsid w:val="00C54ED7"/>
    <w:rsid w:val="00D05299"/>
    <w:rsid w:val="00E052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489E4"/>
  <w15:docId w15:val="{86E8238C-75F8-457B-8250-209D6977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35E"/>
    <w:pPr>
      <w:spacing w:after="0" w:line="240" w:lineRule="auto"/>
      <w:ind w:firstLine="851"/>
      <w:jc w:val="both"/>
    </w:pPr>
    <w:rPr>
      <w:rFonts w:ascii="Times New Roman" w:hAnsi="Times New Roman" w:cs="Times New Roman"/>
      <w:sz w:val="24"/>
      <w:szCs w:val="24"/>
      <w:lang w:eastAsia="en-CA"/>
    </w:rPr>
  </w:style>
  <w:style w:type="paragraph" w:styleId="Heading1">
    <w:name w:val="heading 1"/>
    <w:basedOn w:val="Normal"/>
    <w:next w:val="Normal"/>
    <w:link w:val="Heading1Char"/>
    <w:uiPriority w:val="9"/>
    <w:qFormat/>
    <w:rsid w:val="00A7135E"/>
    <w:pPr>
      <w:outlineLvl w:val="0"/>
    </w:pPr>
    <w:rPr>
      <w:rFonts w:asciiTheme="minorHAnsi" w:hAnsiTheme="minorHAnsi"/>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35E"/>
    <w:rPr>
      <w:rFonts w:cs="Times New Roman"/>
      <w:sz w:val="48"/>
      <w:szCs w:val="48"/>
    </w:rPr>
  </w:style>
  <w:style w:type="paragraph" w:styleId="Header">
    <w:name w:val="header"/>
    <w:basedOn w:val="Normal"/>
    <w:link w:val="HeaderChar"/>
    <w:uiPriority w:val="99"/>
    <w:unhideWhenUsed/>
    <w:rsid w:val="00E052E5"/>
    <w:pPr>
      <w:tabs>
        <w:tab w:val="center" w:pos="4680"/>
        <w:tab w:val="right" w:pos="9360"/>
      </w:tabs>
    </w:pPr>
  </w:style>
  <w:style w:type="character" w:customStyle="1" w:styleId="HeaderChar">
    <w:name w:val="Header Char"/>
    <w:basedOn w:val="DefaultParagraphFont"/>
    <w:link w:val="Header"/>
    <w:uiPriority w:val="99"/>
    <w:rsid w:val="00E052E5"/>
    <w:rPr>
      <w:rFonts w:ascii="Times New Roman" w:hAnsi="Times New Roman" w:cs="Times New Roman"/>
      <w:sz w:val="24"/>
      <w:szCs w:val="24"/>
      <w:lang w:eastAsia="en-CA"/>
    </w:rPr>
  </w:style>
  <w:style w:type="paragraph" w:styleId="Footer">
    <w:name w:val="footer"/>
    <w:basedOn w:val="Normal"/>
    <w:link w:val="FooterChar"/>
    <w:uiPriority w:val="99"/>
    <w:semiHidden/>
    <w:unhideWhenUsed/>
    <w:rsid w:val="00E052E5"/>
    <w:pPr>
      <w:tabs>
        <w:tab w:val="center" w:pos="4680"/>
        <w:tab w:val="right" w:pos="9360"/>
      </w:tabs>
    </w:pPr>
  </w:style>
  <w:style w:type="character" w:customStyle="1" w:styleId="FooterChar">
    <w:name w:val="Footer Char"/>
    <w:basedOn w:val="DefaultParagraphFont"/>
    <w:link w:val="Footer"/>
    <w:uiPriority w:val="99"/>
    <w:semiHidden/>
    <w:rsid w:val="00E052E5"/>
    <w:rPr>
      <w:rFonts w:ascii="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c22958\OneDrive%20-%20Upper%20Canada%20District%20School%20Board\00%20Planning\ENG%202D1\Format_1-Book_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A7487-B0F8-47CB-AC09-46F5E7D6F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Format_1-Book_Style.dotx</Template>
  <TotalTime>2</TotalTime>
  <Pages>1</Pages>
  <Words>288</Words>
  <Characters>1648</Characters>
  <Application>Microsoft Office Word</Application>
  <DocSecurity>0</DocSecurity>
  <Lines>13</Lines>
  <Paragraphs>3</Paragraphs>
  <ScaleCrop>false</ScaleCrop>
  <Company>Upper Canada District School Board</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Mike</dc:creator>
  <cp:lastModifiedBy>Moore, Mike</cp:lastModifiedBy>
  <cp:revision>1</cp:revision>
  <dcterms:created xsi:type="dcterms:W3CDTF">2026-05-29T12:45:00Z</dcterms:created>
  <dcterms:modified xsi:type="dcterms:W3CDTF">2026-05-29T12:47:00Z</dcterms:modified>
</cp:coreProperties>
</file>